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A05" w:rsidRDefault="00610BA4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2294062</wp:posOffset>
                </wp:positionH>
                <wp:positionV relativeFrom="paragraph">
                  <wp:posOffset>6174353</wp:posOffset>
                </wp:positionV>
                <wp:extent cx="4003040" cy="2008505"/>
                <wp:effectExtent l="0" t="0" r="0" b="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200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FB" w:rsidRPr="00ED0992" w:rsidRDefault="00083BFB" w:rsidP="004178B2">
                            <w:pPr>
                              <w:pStyle w:val="Undertitel"/>
                              <w:rPr>
                                <w:sz w:val="22"/>
                                <w:u w:val="single"/>
                              </w:rPr>
                            </w:pPr>
                            <w:r w:rsidRPr="00ED0992">
                              <w:rPr>
                                <w:sz w:val="22"/>
                                <w:u w:val="single"/>
                              </w:rPr>
                              <w:t>Tilmelding:</w:t>
                            </w:r>
                          </w:p>
                          <w:p w:rsidR="00083BFB" w:rsidRPr="00ED0992" w:rsidRDefault="00083BFB" w:rsidP="00083BFB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</w:rPr>
                            </w:pP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 xml:space="preserve">For deltagere, som er medlem af forbund, der er en del af FIU-samarbejdet, skal tilmelding foregå via egen fagforening. </w:t>
                            </w:r>
                          </w:p>
                          <w:p w:rsidR="00083BFB" w:rsidRPr="00ED0992" w:rsidRDefault="00083BFB" w:rsidP="00083BFB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>Øvrige deltagere tilmelder sig via egen faglig organisation, der sørger for den videre tilmelding via AMR-kampagnens sekretariat. Kursusprisen er kr.</w:t>
                            </w:r>
                            <w:r w:rsidR="000E0B66" w:rsidRPr="00ED0992">
                              <w:rPr>
                                <w:color w:val="FFFFFF" w:themeColor="background1"/>
                                <w:sz w:val="22"/>
                              </w:rPr>
                              <w:t xml:space="preserve"> [xxx] </w:t>
                            </w: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>inkl. ophold og forplejning. Oplys altid kursusnr.</w:t>
                            </w:r>
                          </w:p>
                          <w:p w:rsidR="00083BFB" w:rsidRPr="00ED0992" w:rsidRDefault="00083BFB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 xml:space="preserve">Deadline for tilmelding: </w:t>
                            </w:r>
                            <w:r w:rsidR="000E0B66" w:rsidRPr="00ED0992">
                              <w:rPr>
                                <w:color w:val="FFFFFF" w:themeColor="background1"/>
                                <w:sz w:val="22"/>
                              </w:rPr>
                              <w:t>[xx.xx.xx]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80.65pt;margin-top:486.15pt;width:315.2pt;height:158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" filled="f" stroked="f">
                <v:textbox>
                  <w:txbxContent>
                    <w:p w:rsidR="00083BFB" w:rsidRPr="00ED0992" w:rsidRDefault="00083BFB" w:rsidP="004178B2">
                      <w:pPr>
                        <w:pStyle w:val="Undertitel"/>
                        <w:rPr>
                          <w:sz w:val="22"/>
                          <w:u w:val="single"/>
                        </w:rPr>
                      </w:pPr>
                      <w:r w:rsidRPr="00ED0992">
                        <w:rPr>
                          <w:sz w:val="22"/>
                          <w:u w:val="single"/>
                        </w:rPr>
                        <w:t>Tilmelding:</w:t>
                      </w:r>
                    </w:p>
                    <w:p w:rsidR="00083BFB" w:rsidRPr="00ED0992" w:rsidRDefault="00083BFB" w:rsidP="00083BFB">
                      <w:pPr>
                        <w:rPr>
                          <w:rFonts w:ascii="Calibri" w:hAnsi="Calibri"/>
                          <w:color w:val="FFFFFF" w:themeColor="background1"/>
                          <w:sz w:val="22"/>
                        </w:rPr>
                      </w:pPr>
                      <w:r w:rsidRPr="00ED0992">
                        <w:rPr>
                          <w:color w:val="FFFFFF" w:themeColor="background1"/>
                          <w:sz w:val="22"/>
                        </w:rPr>
                        <w:t xml:space="preserve">For deltagere, som er medlem af forbund, der er en del af FIU-samarbejdet, skal tilmelding foregå via egen fagforening. </w:t>
                      </w:r>
                    </w:p>
                    <w:p w:rsidR="00083BFB" w:rsidRPr="00ED0992" w:rsidRDefault="00083BFB" w:rsidP="00083BFB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ED0992">
                        <w:rPr>
                          <w:color w:val="FFFFFF" w:themeColor="background1"/>
                          <w:sz w:val="22"/>
                        </w:rPr>
                        <w:t>Øvrige deltagere tilmelder sig via egen faglig organisation, der sørger for den videre tilmelding via AMR-kampagnens sekretariat. Kursusprisen er kr.</w:t>
                      </w:r>
                      <w:r w:rsidR="000E0B66" w:rsidRPr="00ED0992">
                        <w:rPr>
                          <w:color w:val="FFFFFF" w:themeColor="background1"/>
                          <w:sz w:val="22"/>
                        </w:rPr>
                        <w:t xml:space="preserve"> [xxx] </w:t>
                      </w:r>
                      <w:r w:rsidRPr="00ED0992">
                        <w:rPr>
                          <w:color w:val="FFFFFF" w:themeColor="background1"/>
                          <w:sz w:val="22"/>
                        </w:rPr>
                        <w:t>inkl. ophold og forplejning. Oplys altid kursusnr.</w:t>
                      </w:r>
                    </w:p>
                    <w:p w:rsidR="00083BFB" w:rsidRPr="00ED0992" w:rsidRDefault="00083BFB">
                      <w:pPr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ED0992">
                        <w:rPr>
                          <w:color w:val="FFFFFF" w:themeColor="background1"/>
                          <w:sz w:val="22"/>
                        </w:rPr>
                        <w:t xml:space="preserve">Deadline for tilmelding: </w:t>
                      </w:r>
                      <w:r w:rsidR="000E0B66" w:rsidRPr="00ED0992">
                        <w:rPr>
                          <w:color w:val="FFFFFF" w:themeColor="background1"/>
                          <w:sz w:val="22"/>
                        </w:rPr>
                        <w:t>[xx.xx.xx]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-183515</wp:posOffset>
                </wp:positionH>
                <wp:positionV relativeFrom="paragraph">
                  <wp:posOffset>1424305</wp:posOffset>
                </wp:positionV>
                <wp:extent cx="4091940" cy="4532630"/>
                <wp:effectExtent l="0" t="0" r="0" b="1270"/>
                <wp:wrapThrough wrapText="bothSides">
                  <wp:wrapPolygon edited="0">
                    <wp:start x="302" y="0"/>
                    <wp:lineTo x="302" y="21515"/>
                    <wp:lineTo x="21218" y="21515"/>
                    <wp:lineTo x="21218" y="0"/>
                    <wp:lineTo x="302" y="0"/>
                  </wp:wrapPolygon>
                </wp:wrapThrough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453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1AB" w:rsidRDefault="00DA51A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Det er på tide at vende den negative udvikling og i fællesskab 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>blive klogere på</w:t>
                            </w:r>
                            <w:r w:rsidR="00EB0095"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 xml:space="preserve"> hvordan vi kan </w:t>
                            </w:r>
                            <w:r w:rsidR="00A22E3A">
                              <w:rPr>
                                <w:color w:val="FFFFFF" w:themeColor="background1"/>
                              </w:rPr>
                              <w:t>sikre et sundere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 xml:space="preserve"> og tryggere</w:t>
                            </w:r>
                            <w:r w:rsidR="00A22E3A">
                              <w:rPr>
                                <w:color w:val="FFFFFF" w:themeColor="background1"/>
                              </w:rPr>
                              <w:t xml:space="preserve"> arbejdsliv for os og vores kolleger.</w:t>
                            </w:r>
                          </w:p>
                          <w:p w:rsidR="00ED0992" w:rsidRDefault="00ED099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Derfor afholder [indsæt organisationer] et heldagstemamøde om [indsæt tema]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:rsidR="002732E9" w:rsidRDefault="002732E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Dagens program:</w:t>
                            </w:r>
                            <w:r w:rsidR="00610BA4">
                              <w:rPr>
                                <w:color w:val="FFFFFF" w:themeColor="background1"/>
                              </w:rPr>
                              <w:t xml:space="preserve"> (husk at afstemme med oplægsholder)</w:t>
                            </w:r>
                          </w:p>
                          <w:p w:rsidR="00AF766F" w:rsidRP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 xml:space="preserve">.00 – </w:t>
                            </w:r>
                            <w:r>
                              <w:rPr>
                                <w:color w:val="FFFFFF" w:themeColor="background1"/>
                              </w:rPr>
                              <w:t>10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.10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  <w:t>Velkommen &amp; præsentation</w:t>
                            </w:r>
                          </w:p>
                          <w:p w:rsidR="00AF766F" w:rsidRP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.10 – 1</w:t>
                            </w:r>
                            <w:r>
                              <w:rPr>
                                <w:color w:val="FFFFFF" w:themeColor="background1"/>
                              </w:rPr>
                              <w:t>0.45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  <w:t>Hvorfor et AMR 2019?</w:t>
                            </w:r>
                          </w:p>
                          <w:p w:rsid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.45 – 1</w:t>
                            </w: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.15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>Oplæg om [tema]</w:t>
                            </w:r>
                          </w:p>
                          <w:p w:rsidR="00AF766F" w:rsidRP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13.00 – 14.30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>Gruppearbejde</w:t>
                            </w:r>
                          </w:p>
                          <w:p w:rsid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4.30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 xml:space="preserve"> – 1</w:t>
                            </w: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5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>Kaffe og kage</w:t>
                            </w:r>
                          </w:p>
                          <w:p w:rsidR="00AF766F" w:rsidRP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14.45 – 15.30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>Fremlæggelse</w:t>
                            </w:r>
                            <w:r w:rsidR="008B5E15">
                              <w:rPr>
                                <w:color w:val="FFFFFF" w:themeColor="background1"/>
                              </w:rPr>
                              <w:t xml:space="preserve"> v. grupperne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2732E9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EB0095">
                              <w:rPr>
                                <w:color w:val="FFFFFF" w:themeColor="background1"/>
                              </w:rPr>
                              <w:t>5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EB0095">
                              <w:rPr>
                                <w:color w:val="FFFFFF" w:themeColor="background1"/>
                              </w:rPr>
                              <w:t>30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 xml:space="preserve"> – </w:t>
                            </w:r>
                            <w:r w:rsidR="00EB0095">
                              <w:rPr>
                                <w:color w:val="FFFFFF" w:themeColor="background1"/>
                              </w:rPr>
                              <w:t>16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.00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EB0095">
                              <w:rPr>
                                <w:color w:val="FFFFFF" w:themeColor="background1"/>
                              </w:rPr>
                              <w:t>O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psamling og afslutning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45pt;margin-top:112.15pt;width:322.2pt;height:356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" filled="f" stroked="f">
                <v:textbox>
                  <w:txbxContent>
                    <w:p w:rsidR="00DA51AB" w:rsidRDefault="00DA51A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Det er på tide at vende den negative udvikling og i fællesskab </w:t>
                      </w:r>
                      <w:r w:rsidR="002732E9">
                        <w:rPr>
                          <w:color w:val="FFFFFF" w:themeColor="background1"/>
                        </w:rPr>
                        <w:t>blive klogere på</w:t>
                      </w:r>
                      <w:r w:rsidR="00EB0095">
                        <w:rPr>
                          <w:color w:val="FFFFFF" w:themeColor="background1"/>
                        </w:rPr>
                        <w:t>,</w:t>
                      </w:r>
                      <w:r w:rsidR="002732E9">
                        <w:rPr>
                          <w:color w:val="FFFFFF" w:themeColor="background1"/>
                        </w:rPr>
                        <w:t xml:space="preserve"> hvordan vi kan </w:t>
                      </w:r>
                      <w:r w:rsidR="00A22E3A">
                        <w:rPr>
                          <w:color w:val="FFFFFF" w:themeColor="background1"/>
                        </w:rPr>
                        <w:t>sikre et sundere</w:t>
                      </w:r>
                      <w:r w:rsidR="002732E9">
                        <w:rPr>
                          <w:color w:val="FFFFFF" w:themeColor="background1"/>
                        </w:rPr>
                        <w:t xml:space="preserve"> og tryggere</w:t>
                      </w:r>
                      <w:r w:rsidR="00A22E3A">
                        <w:rPr>
                          <w:color w:val="FFFFFF" w:themeColor="background1"/>
                        </w:rPr>
                        <w:t xml:space="preserve"> arbejdsliv for os og vores kolleger.</w:t>
                      </w:r>
                    </w:p>
                    <w:p w:rsidR="00ED0992" w:rsidRDefault="00ED099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Derfor afholder [indsæt organisationer] et heldagstemamøde om [indsæt tema]</w:t>
                      </w:r>
                      <w:r w:rsidR="002732E9">
                        <w:rPr>
                          <w:color w:val="FFFFFF" w:themeColor="background1"/>
                        </w:rPr>
                        <w:t>.</w:t>
                      </w:r>
                    </w:p>
                    <w:p w:rsidR="002732E9" w:rsidRDefault="002732E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Dagens program:</w:t>
                      </w:r>
                      <w:r w:rsidR="00610BA4">
                        <w:rPr>
                          <w:color w:val="FFFFFF" w:themeColor="background1"/>
                        </w:rPr>
                        <w:t xml:space="preserve"> (husk at afstemme med oplægsholder)</w:t>
                      </w:r>
                    </w:p>
                    <w:p w:rsidR="00AF766F" w:rsidRP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>
                        <w:rPr>
                          <w:color w:val="FFFFFF" w:themeColor="background1"/>
                        </w:rPr>
                        <w:t>0</w:t>
                      </w:r>
                      <w:r w:rsidRPr="00AF766F">
                        <w:rPr>
                          <w:color w:val="FFFFFF" w:themeColor="background1"/>
                        </w:rPr>
                        <w:t xml:space="preserve">.00 – </w:t>
                      </w:r>
                      <w:r>
                        <w:rPr>
                          <w:color w:val="FFFFFF" w:themeColor="background1"/>
                        </w:rPr>
                        <w:t>10</w:t>
                      </w:r>
                      <w:r w:rsidRPr="00AF766F">
                        <w:rPr>
                          <w:color w:val="FFFFFF" w:themeColor="background1"/>
                        </w:rPr>
                        <w:t>.10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  <w:t>Velkommen &amp; præsentation</w:t>
                      </w:r>
                    </w:p>
                    <w:p w:rsidR="00AF766F" w:rsidRP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>
                        <w:rPr>
                          <w:color w:val="FFFFFF" w:themeColor="background1"/>
                        </w:rPr>
                        <w:t>0</w:t>
                      </w:r>
                      <w:r w:rsidRPr="00AF766F">
                        <w:rPr>
                          <w:color w:val="FFFFFF" w:themeColor="background1"/>
                        </w:rPr>
                        <w:t>.10 – 1</w:t>
                      </w:r>
                      <w:r>
                        <w:rPr>
                          <w:color w:val="FFFFFF" w:themeColor="background1"/>
                        </w:rPr>
                        <w:t>0.45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  <w:t>Hvorfor et AMR 2019?</w:t>
                      </w:r>
                    </w:p>
                    <w:p w:rsid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>
                        <w:rPr>
                          <w:color w:val="FFFFFF" w:themeColor="background1"/>
                        </w:rPr>
                        <w:t>0</w:t>
                      </w:r>
                      <w:r w:rsidRPr="00AF766F">
                        <w:rPr>
                          <w:color w:val="FFFFFF" w:themeColor="background1"/>
                        </w:rPr>
                        <w:t>.45 – 1</w:t>
                      </w:r>
                      <w:r>
                        <w:rPr>
                          <w:color w:val="FFFFFF" w:themeColor="background1"/>
                        </w:rPr>
                        <w:t>2</w:t>
                      </w:r>
                      <w:r w:rsidRPr="00AF766F">
                        <w:rPr>
                          <w:color w:val="FFFFFF" w:themeColor="background1"/>
                        </w:rPr>
                        <w:t>.15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</w:r>
                      <w:r>
                        <w:rPr>
                          <w:color w:val="FFFFFF" w:themeColor="background1"/>
                        </w:rPr>
                        <w:t>Oplæg om [tema]</w:t>
                      </w:r>
                    </w:p>
                    <w:p w:rsidR="00AF766F" w:rsidRP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13.00 – 14.30</w:t>
                      </w:r>
                      <w:r>
                        <w:rPr>
                          <w:color w:val="FFFFFF" w:themeColor="background1"/>
                        </w:rPr>
                        <w:tab/>
                        <w:t>Gruppearbejde</w:t>
                      </w:r>
                    </w:p>
                    <w:p w:rsid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>
                        <w:rPr>
                          <w:color w:val="FFFFFF" w:themeColor="background1"/>
                        </w:rPr>
                        <w:t>4.30</w:t>
                      </w:r>
                      <w:r w:rsidRPr="00AF766F">
                        <w:rPr>
                          <w:color w:val="FFFFFF" w:themeColor="background1"/>
                        </w:rPr>
                        <w:t xml:space="preserve"> – 1</w:t>
                      </w:r>
                      <w:r>
                        <w:rPr>
                          <w:color w:val="FFFFFF" w:themeColor="background1"/>
                        </w:rPr>
                        <w:t>4</w:t>
                      </w:r>
                      <w:r w:rsidRPr="00AF766F">
                        <w:rPr>
                          <w:color w:val="FFFFFF" w:themeColor="background1"/>
                        </w:rPr>
                        <w:t>.</w:t>
                      </w:r>
                      <w:r>
                        <w:rPr>
                          <w:color w:val="FFFFFF" w:themeColor="background1"/>
                        </w:rPr>
                        <w:t>4</w:t>
                      </w:r>
                      <w:r w:rsidRPr="00AF766F">
                        <w:rPr>
                          <w:color w:val="FFFFFF" w:themeColor="background1"/>
                        </w:rPr>
                        <w:t>5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</w:r>
                      <w:r>
                        <w:rPr>
                          <w:color w:val="FFFFFF" w:themeColor="background1"/>
                        </w:rPr>
                        <w:t>Kaffe og kage</w:t>
                      </w:r>
                    </w:p>
                    <w:p w:rsidR="00AF766F" w:rsidRP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14.45 – 15.30</w:t>
                      </w:r>
                      <w:r>
                        <w:rPr>
                          <w:color w:val="FFFFFF" w:themeColor="background1"/>
                        </w:rPr>
                        <w:tab/>
                        <w:t>Fremlæggelse</w:t>
                      </w:r>
                      <w:r w:rsidR="008B5E15">
                        <w:rPr>
                          <w:color w:val="FFFFFF" w:themeColor="background1"/>
                        </w:rPr>
                        <w:t xml:space="preserve"> v. grupperne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:rsidR="002732E9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 w:rsidR="00EB0095">
                        <w:rPr>
                          <w:color w:val="FFFFFF" w:themeColor="background1"/>
                        </w:rPr>
                        <w:t>5</w:t>
                      </w:r>
                      <w:r w:rsidRPr="00AF766F">
                        <w:rPr>
                          <w:color w:val="FFFFFF" w:themeColor="background1"/>
                        </w:rPr>
                        <w:t>.</w:t>
                      </w:r>
                      <w:r w:rsidR="00EB0095">
                        <w:rPr>
                          <w:color w:val="FFFFFF" w:themeColor="background1"/>
                        </w:rPr>
                        <w:t>30</w:t>
                      </w:r>
                      <w:r w:rsidRPr="00AF766F">
                        <w:rPr>
                          <w:color w:val="FFFFFF" w:themeColor="background1"/>
                        </w:rPr>
                        <w:t xml:space="preserve"> – </w:t>
                      </w:r>
                      <w:r w:rsidR="00EB0095">
                        <w:rPr>
                          <w:color w:val="FFFFFF" w:themeColor="background1"/>
                        </w:rPr>
                        <w:t>16</w:t>
                      </w:r>
                      <w:r w:rsidRPr="00AF766F">
                        <w:rPr>
                          <w:color w:val="FFFFFF" w:themeColor="background1"/>
                        </w:rPr>
                        <w:t>.00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</w:r>
                      <w:r w:rsidR="00EB0095">
                        <w:rPr>
                          <w:color w:val="FFFFFF" w:themeColor="background1"/>
                        </w:rPr>
                        <w:t>O</w:t>
                      </w:r>
                      <w:r w:rsidRPr="00AF766F">
                        <w:rPr>
                          <w:color w:val="FFFFFF" w:themeColor="background1"/>
                        </w:rPr>
                        <w:t>psamling og afslutning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B009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-186171</wp:posOffset>
                </wp:positionH>
                <wp:positionV relativeFrom="paragraph">
                  <wp:posOffset>639445</wp:posOffset>
                </wp:positionV>
                <wp:extent cx="5920740" cy="830893"/>
                <wp:effectExtent l="0" t="0" r="0" b="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8308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017" w:rsidRPr="00C56017" w:rsidRDefault="00C56017" w:rsidP="002E12E3">
                            <w:pPr>
                              <w:pStyle w:val="Undertitel"/>
                            </w:pPr>
                            <w:r w:rsidRPr="00C56017">
                              <w:t>Slet denne tekst og indsæt undertitel her eller lad dette felt stå tomt for tekst.</w:t>
                            </w:r>
                            <w:r w:rsidR="00A22E3A">
                              <w:t xml:space="preserve"> (Eks. LO HOLBÆK inviterer alle AMR i området til et spændende temamøde om psykisk arbejdsmiljø)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4.65pt;margin-top:50.35pt;width:466.2pt;height:6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" filled="f" stroked="f">
                <v:textbox>
                  <w:txbxContent>
                    <w:p w:rsidR="00C56017" w:rsidRPr="00C56017" w:rsidRDefault="00C56017" w:rsidP="002E12E3">
                      <w:pPr>
                        <w:pStyle w:val="Undertitel"/>
                      </w:pPr>
                      <w:r w:rsidRPr="00C56017">
                        <w:t>Slet denne tekst og indsæt undertitel her eller lad dette felt stå tomt for tekst.</w:t>
                      </w:r>
                      <w:r w:rsidR="00A22E3A">
                        <w:t xml:space="preserve"> (Eks. LO HOLBÆK inviterer alle AMR i området til et spændende temamøde om psykisk arbejdsmiljø)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009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-201051</wp:posOffset>
                </wp:positionH>
                <wp:positionV relativeFrom="page">
                  <wp:posOffset>625188</wp:posOffset>
                </wp:positionV>
                <wp:extent cx="6050280" cy="753745"/>
                <wp:effectExtent l="0" t="0" r="0" b="0"/>
                <wp:wrapNone/>
                <wp:docPr id="217" name="Tekstfelt 2" descr="Indsæt titlen på arrangementet h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C19" w:rsidRDefault="00C56017" w:rsidP="00C56017">
                            <w:pPr>
                              <w:pStyle w:val="Titel"/>
                            </w:pPr>
                            <w:r>
                              <w:t>Slet denne tekst og indsæt titlen på dit arrangement 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alt="Indsæt titlen på arrangementet her." style="position:absolute;margin-left:-15.85pt;margin-top:49.25pt;width:476.4pt;height:59.3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" filled="f" stroked="f">
                <v:textbox style="mso-fit-shape-to-text:t">
                  <w:txbxContent>
                    <w:p w:rsidR="009C2C19" w:rsidRDefault="00C56017" w:rsidP="00C56017">
                      <w:pPr>
                        <w:pStyle w:val="Titel"/>
                      </w:pPr>
                      <w:r>
                        <w:t>Slet denne tekst og indsæt titlen på dit arrangement her.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732E9">
        <w:rPr>
          <w:noProof/>
        </w:rPr>
        <mc:AlternateContent>
          <mc:Choice Requires="wps">
            <w:drawing>
              <wp:anchor distT="0" distB="0" distL="457200" distR="4572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1648460</wp:posOffset>
                </wp:positionV>
                <wp:extent cx="2042160" cy="4363720"/>
                <wp:effectExtent l="0" t="0" r="0" b="0"/>
                <wp:wrapSquare wrapText="bothSides"/>
                <wp:docPr id="124" name="Rektange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43641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2E3" w:rsidRPr="0072202E" w:rsidRDefault="00ED0992">
                            <w:pPr>
                              <w:spacing w:line="240" w:lineRule="auto"/>
                              <w:rPr>
                                <w:rFonts w:ascii="Tahoma" w:eastAsiaTheme="majorEastAsia" w:hAnsi="Tahoma" w:cs="Tahoma"/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rFonts w:ascii="Tahoma" w:eastAsiaTheme="majorEastAsia" w:hAnsi="Tahoma" w:cs="Tahoma"/>
                                <w:color w:val="000000" w:themeColor="text1"/>
                                <w:sz w:val="22"/>
                              </w:rPr>
                              <w:t>AMR-året 2019</w:t>
                            </w:r>
                          </w:p>
                          <w:p w:rsidR="00ED0992" w:rsidRPr="0072202E" w:rsidRDefault="00ED0992" w:rsidP="00ED0992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color w:val="000000" w:themeColor="text1"/>
                                <w:sz w:val="22"/>
                              </w:rPr>
                              <w:t>FH sætter i år fokus på vores seje arbejdsmiljørepræsentanter.</w:t>
                            </w:r>
                          </w:p>
                          <w:p w:rsidR="00ED0992" w:rsidRPr="0072202E" w:rsidRDefault="00ED0992" w:rsidP="00ED0992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color w:val="000000" w:themeColor="text1"/>
                                <w:sz w:val="22"/>
                              </w:rPr>
                              <w:t xml:space="preserve">Vi tror på at vores arbejdsmiljørepræsentanter har en unik mulighed og position på arbejdspladsen for at være med til at skabe et sikkert og sundt arbejdsmiljø for deres kolleger.  </w:t>
                            </w:r>
                          </w:p>
                          <w:p w:rsidR="00ED0992" w:rsidRPr="0072202E" w:rsidRDefault="00ED0992" w:rsidP="00ED0992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color w:val="000000" w:themeColor="text1"/>
                                <w:sz w:val="22"/>
                              </w:rPr>
                              <w:t xml:space="preserve">I [indsæt lokalområde] sætter vi fokus på temaet [indsæt tema] og inviterer i den forbindelse til et temamøde, så vi i fællesskab kan blive klogere på hvordan vi kan arbejde med [tema] på vores arbejdspladser. </w:t>
                            </w:r>
                          </w:p>
                          <w:p w:rsidR="002E12E3" w:rsidRPr="002732E9" w:rsidRDefault="002E12E3" w:rsidP="00ED0992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228600" rIns="18288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24" o:spid="_x0000_s1030" style="position:absolute;margin-left:109.6pt;margin-top:129.8pt;width:160.8pt;height:343.6pt;z-index:251663360;visibility:visible;mso-wrap-style:square;mso-width-percent:0;mso-height-percent:0;mso-wrap-distance-left:36pt;mso-wrap-distance-top:0;mso-wrap-distance-right:36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" fillcolor="white [3201]" stroked="f" strokeweight="1pt">
                <v:textbox inset="14.4pt,18pt,14.4pt,18pt">
                  <w:txbxContent>
                    <w:p w:rsidR="002E12E3" w:rsidRPr="0072202E" w:rsidRDefault="00ED0992">
                      <w:pPr>
                        <w:spacing w:line="240" w:lineRule="auto"/>
                        <w:rPr>
                          <w:rFonts w:ascii="Tahoma" w:eastAsiaTheme="majorEastAsia" w:hAnsi="Tahoma" w:cs="Tahoma"/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rFonts w:ascii="Tahoma" w:eastAsiaTheme="majorEastAsia" w:hAnsi="Tahoma" w:cs="Tahoma"/>
                          <w:color w:val="000000" w:themeColor="text1"/>
                          <w:sz w:val="22"/>
                        </w:rPr>
                        <w:t>AMR-året 2019</w:t>
                      </w:r>
                    </w:p>
                    <w:p w:rsidR="00ED0992" w:rsidRPr="0072202E" w:rsidRDefault="00ED0992" w:rsidP="00ED0992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color w:val="000000" w:themeColor="text1"/>
                          <w:sz w:val="22"/>
                        </w:rPr>
                        <w:t>FH sætter i år fokus på vores seje arbejdsmiljørepræsentanter.</w:t>
                      </w:r>
                    </w:p>
                    <w:p w:rsidR="00ED0992" w:rsidRPr="0072202E" w:rsidRDefault="00ED0992" w:rsidP="00ED0992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color w:val="000000" w:themeColor="text1"/>
                          <w:sz w:val="22"/>
                        </w:rPr>
                        <w:t xml:space="preserve">Vi tror på at vores arbejdsmiljørepræsentanter har en unik mulighed og position på arbejdspladsen for at være med til at skabe et sikkert og sundt arbejdsmiljø for deres kolleger.  </w:t>
                      </w:r>
                    </w:p>
                    <w:p w:rsidR="00ED0992" w:rsidRPr="0072202E" w:rsidRDefault="00ED0992" w:rsidP="00ED0992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color w:val="000000" w:themeColor="text1"/>
                          <w:sz w:val="22"/>
                        </w:rPr>
                        <w:t xml:space="preserve">I [indsæt lokalområde] sætter vi fokus på temaet [indsæt tema] og inviterer i den forbindelse til et temamøde, så vi i fællesskab kan blive klogere på hvordan vi kan arbejde med [tema] på vores arbejdspladser. </w:t>
                      </w:r>
                    </w:p>
                    <w:p w:rsidR="002E12E3" w:rsidRPr="002732E9" w:rsidRDefault="002E12E3" w:rsidP="00ED0992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D0992">
        <w:rPr>
          <w:noProof/>
        </w:rPr>
        <mc:AlternateContent>
          <mc:Choice Requires="wps">
            <w:drawing>
              <wp:anchor distT="45720" distB="45720" distL="182880" distR="182880" simplePos="0" relativeHeight="251665408" behindDoc="1" locked="0" layoutInCell="1" allowOverlap="0">
                <wp:simplePos x="0" y="0"/>
                <wp:positionH relativeFrom="margin">
                  <wp:posOffset>-409113</wp:posOffset>
                </wp:positionH>
                <wp:positionV relativeFrom="paragraph">
                  <wp:posOffset>6032673</wp:posOffset>
                </wp:positionV>
                <wp:extent cx="2362835" cy="2467610"/>
                <wp:effectExtent l="0" t="0" r="0" b="8890"/>
                <wp:wrapSquare wrapText="bothSides"/>
                <wp:docPr id="215" name="Rektange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835" cy="2467610"/>
                        </a:xfrm>
                        <a:prstGeom prst="ellipse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85C" w:rsidRPr="007D51EC" w:rsidRDefault="0023085C" w:rsidP="0023085C">
                            <w:pPr>
                              <w:spacing w:after="0"/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</w:pPr>
                            <w:r w:rsidRPr="007D51EC"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  <w:t>dato:</w:t>
                            </w:r>
                          </w:p>
                          <w:p w:rsidR="0023085C" w:rsidRPr="007D51EC" w:rsidRDefault="0023085C" w:rsidP="0023085C">
                            <w:pPr>
                              <w:spacing w:after="0"/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</w:pPr>
                            <w:r w:rsidRPr="007D51EC"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  <w:t>Tid:</w:t>
                            </w:r>
                          </w:p>
                          <w:p w:rsidR="0023085C" w:rsidRPr="007D51EC" w:rsidRDefault="0023085C" w:rsidP="0023085C">
                            <w:pPr>
                              <w:spacing w:after="0"/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</w:pPr>
                            <w:r w:rsidRPr="007D51EC"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  <w:t>sted:</w:t>
                            </w:r>
                          </w:p>
                          <w:p w:rsidR="0023085C" w:rsidRDefault="0023085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Rektangel 4" o:spid="_x0000_s1031" style="position:absolute;margin-left:-32.2pt;margin-top:475pt;width:186.05pt;height:194.3pt;z-index:-251651072;visibility:visible;mso-wrap-style:square;mso-width-percent:0;mso-height-percent:0;mso-wrap-distance-left:14.4pt;mso-wrap-distance-top:3.6pt;mso-wrap-distance-right:14.4pt;mso-wrap-distance-bottom:3.6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" o:allowoverlap="f" fillcolor="#ffc000 [3207]" stroked="f" strokeweight="1.5pt">
                <v:stroke joinstyle="miter"/>
                <v:textbox inset="14.4pt,14.4pt,14.4pt,14.4pt">
                  <w:txbxContent>
                    <w:p w:rsidR="0023085C" w:rsidRPr="007D51EC" w:rsidRDefault="0023085C" w:rsidP="0023085C">
                      <w:pPr>
                        <w:spacing w:after="0"/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</w:pPr>
                      <w:r w:rsidRPr="007D51EC"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  <w:t>dato:</w:t>
                      </w:r>
                    </w:p>
                    <w:p w:rsidR="0023085C" w:rsidRPr="007D51EC" w:rsidRDefault="0023085C" w:rsidP="0023085C">
                      <w:pPr>
                        <w:spacing w:after="0"/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</w:pPr>
                      <w:r w:rsidRPr="007D51EC"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  <w:t>Tid:</w:t>
                      </w:r>
                    </w:p>
                    <w:p w:rsidR="0023085C" w:rsidRPr="007D51EC" w:rsidRDefault="0023085C" w:rsidP="0023085C">
                      <w:pPr>
                        <w:spacing w:after="0"/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</w:pPr>
                      <w:r w:rsidRPr="007D51EC"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  <w:t>sted:</w:t>
                      </w:r>
                    </w:p>
                    <w:p w:rsidR="0023085C" w:rsidRDefault="0023085C">
                      <w:pPr>
                        <w:spacing w:after="0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</w:p>
    <w:sectPr w:rsidR="00F61A0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692D" w:rsidRDefault="00E7692D" w:rsidP="00D31417">
      <w:pPr>
        <w:spacing w:after="0" w:line="240" w:lineRule="auto"/>
      </w:pPr>
      <w:r>
        <w:separator/>
      </w:r>
    </w:p>
  </w:endnote>
  <w:endnote w:type="continuationSeparator" w:id="0">
    <w:p w:rsidR="00E7692D" w:rsidRDefault="00E7692D" w:rsidP="00D3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C19" w:rsidRDefault="00610BA4">
    <w:pPr>
      <w:pStyle w:val="Sidefod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4696129</wp:posOffset>
          </wp:positionH>
          <wp:positionV relativeFrom="paragraph">
            <wp:posOffset>-1351473</wp:posOffset>
          </wp:positionV>
          <wp:extent cx="1782023" cy="1779989"/>
          <wp:effectExtent l="0" t="0" r="0" b="0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MR logo med det he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23" cy="1779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3BFB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-406957</wp:posOffset>
              </wp:positionH>
              <wp:positionV relativeFrom="page">
                <wp:posOffset>9765944</wp:posOffset>
              </wp:positionV>
              <wp:extent cx="4793557" cy="417534"/>
              <wp:effectExtent l="0" t="0" r="0" b="1905"/>
              <wp:wrapNone/>
              <wp:docPr id="10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3557" cy="4175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3BFB" w:rsidRPr="00083BFB" w:rsidRDefault="00083BFB">
                          <w:pP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</w:pPr>
                          <w:r w:rsidRPr="00083BFB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  <w:t>Kursusnr.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  <w:t xml:space="preserve"> </w:t>
                          </w:r>
                          <w:r w:rsidR="000E0B66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  <w:t>[indsæt kursusnummer]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32.05pt;margin-top:768.95pt;width:377.45pt;height:32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" filled="f" stroked="f">
              <v:textbox>
                <w:txbxContent>
                  <w:p w:rsidR="00083BFB" w:rsidRPr="00083BFB" w:rsidRDefault="00083BFB">
                    <w:pPr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</w:pPr>
                    <w:r w:rsidRPr="00083BFB"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  <w:t>Kursusnr.</w:t>
                    </w:r>
                    <w:r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  <w:t xml:space="preserve"> </w:t>
                    </w:r>
                    <w:r w:rsidR="000E0B66"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  <w:t>[indsæt kursusnummer]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692D" w:rsidRDefault="00E7692D" w:rsidP="00D31417">
      <w:pPr>
        <w:spacing w:after="0" w:line="240" w:lineRule="auto"/>
      </w:pPr>
      <w:r>
        <w:separator/>
      </w:r>
    </w:p>
  </w:footnote>
  <w:footnote w:type="continuationSeparator" w:id="0">
    <w:p w:rsidR="00E7692D" w:rsidRDefault="00E7692D" w:rsidP="00D31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417" w:rsidRDefault="00E7692D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63.75pt;height:815.05pt;z-index:-251657216;mso-position-horizontal:center;mso-position-horizontal-relative:margin;mso-position-vertical:center;mso-position-vertical-relative:margin" o:allowincell="f">
          <v:imagedata r:id="rId1" o:title="Cover_image-01-01-02 lodr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417" w:rsidRDefault="00E7692D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63.75pt;height:815.05pt;z-index:-251656192;mso-position-horizontal:center;mso-position-horizontal-relative:margin;mso-position-vertical:center;mso-position-vertical-relative:margin" o:allowincell="f">
          <v:imagedata r:id="rId1" o:title="Cover_image-01-01-02 lodr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417" w:rsidRDefault="00E7692D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63.75pt;height:815.05pt;z-index:-251658240;mso-position-horizontal:center;mso-position-horizontal-relative:margin;mso-position-vertical:center;mso-position-vertical-relative:margin" o:allowincell="f">
          <v:imagedata r:id="rId1" o:title="Cover_image-01-01-02 lodre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autoHyphenation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2A8"/>
    <w:rsid w:val="000051EF"/>
    <w:rsid w:val="0007263A"/>
    <w:rsid w:val="00083BFB"/>
    <w:rsid w:val="000E0B66"/>
    <w:rsid w:val="000E7CF5"/>
    <w:rsid w:val="0023085C"/>
    <w:rsid w:val="002732E9"/>
    <w:rsid w:val="002E12E3"/>
    <w:rsid w:val="002F2C1E"/>
    <w:rsid w:val="004178B2"/>
    <w:rsid w:val="00430E10"/>
    <w:rsid w:val="00610BA4"/>
    <w:rsid w:val="00682DE9"/>
    <w:rsid w:val="0072202E"/>
    <w:rsid w:val="007D30EA"/>
    <w:rsid w:val="007D51EC"/>
    <w:rsid w:val="008812A8"/>
    <w:rsid w:val="008B5E15"/>
    <w:rsid w:val="00903779"/>
    <w:rsid w:val="009745CC"/>
    <w:rsid w:val="009A5C95"/>
    <w:rsid w:val="009C2C19"/>
    <w:rsid w:val="00A22E3A"/>
    <w:rsid w:val="00AA5F3B"/>
    <w:rsid w:val="00AB3F10"/>
    <w:rsid w:val="00AF766F"/>
    <w:rsid w:val="00BD17AE"/>
    <w:rsid w:val="00C05A25"/>
    <w:rsid w:val="00C56017"/>
    <w:rsid w:val="00D31417"/>
    <w:rsid w:val="00DA51AB"/>
    <w:rsid w:val="00E7692D"/>
    <w:rsid w:val="00EB0095"/>
    <w:rsid w:val="00EC227E"/>
    <w:rsid w:val="00ED0992"/>
    <w:rsid w:val="00F6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05301D2F-4ECB-4228-998A-9DF4C61BB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085C"/>
    <w:rPr>
      <w:sz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3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1417"/>
  </w:style>
  <w:style w:type="paragraph" w:styleId="Sidefod">
    <w:name w:val="footer"/>
    <w:basedOn w:val="Normal"/>
    <w:link w:val="SidefodTegn"/>
    <w:uiPriority w:val="99"/>
    <w:unhideWhenUsed/>
    <w:rsid w:val="00D3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141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2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C2C19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C56017"/>
    <w:pPr>
      <w:spacing w:after="0" w:line="240" w:lineRule="auto"/>
      <w:contextualSpacing/>
    </w:pPr>
    <w:rPr>
      <w:rFonts w:ascii="Tahoma" w:eastAsiaTheme="majorEastAsia" w:hAnsi="Tahoma" w:cstheme="majorBidi"/>
      <w:smallCaps/>
      <w:color w:val="FFFFFF" w:themeColor="background1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56017"/>
    <w:rPr>
      <w:rFonts w:ascii="Tahoma" w:eastAsiaTheme="majorEastAsia" w:hAnsi="Tahoma" w:cstheme="majorBidi"/>
      <w:smallCaps/>
      <w:color w:val="FFFFFF" w:themeColor="background1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E12E3"/>
    <w:pPr>
      <w:numPr>
        <w:ilvl w:val="1"/>
      </w:numPr>
    </w:pPr>
    <w:rPr>
      <w:rFonts w:ascii="Tahoma" w:eastAsiaTheme="minorEastAsia" w:hAnsi="Tahoma"/>
      <w:color w:val="FFFFFF" w:themeColor="background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E12E3"/>
    <w:rPr>
      <w:rFonts w:ascii="Tahoma" w:eastAsiaTheme="minorEastAsia" w:hAnsi="Tahoma"/>
      <w:color w:val="FFFFFF" w:themeColor="background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7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AMR2019\Skabeloner%20til%20invitationer\AMR19_Skabelon%20til%20invitation%20heldagstemam&#248;d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AMR19_Skabelon til invitation heldagstemamøde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Dragsbæk</dc:creator>
  <cp:keywords/>
  <dc:description/>
  <cp:lastModifiedBy>Jesper Dragsbæk</cp:lastModifiedBy>
  <cp:revision>1</cp:revision>
  <dcterms:created xsi:type="dcterms:W3CDTF">2019-03-21T12:37:00Z</dcterms:created>
  <dcterms:modified xsi:type="dcterms:W3CDTF">2019-03-21T12:37:00Z</dcterms:modified>
</cp:coreProperties>
</file>